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1CEB6" w14:textId="58C121DD" w:rsidR="00C306ED" w:rsidRDefault="00C11583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Barling Magna Parish Council</w:t>
      </w:r>
    </w:p>
    <w:p w14:paraId="3315CCF8" w14:textId="6BD969B8" w:rsidR="00C11583" w:rsidRDefault="00C11583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432 Little Wak</w:t>
      </w:r>
      <w:r w:rsidR="00AF59DF">
        <w:rPr>
          <w:rFonts w:asciiTheme="minorHAnsi" w:hAnsiTheme="minorHAnsi" w:cstheme="minorHAnsi"/>
          <w:sz w:val="22"/>
          <w:szCs w:val="22"/>
        </w:rPr>
        <w:t>er</w:t>
      </w:r>
      <w:r>
        <w:rPr>
          <w:rFonts w:asciiTheme="minorHAnsi" w:hAnsiTheme="minorHAnsi" w:cstheme="minorHAnsi"/>
          <w:sz w:val="22"/>
          <w:szCs w:val="22"/>
        </w:rPr>
        <w:t>ing Road</w:t>
      </w:r>
    </w:p>
    <w:p w14:paraId="50694755" w14:textId="5253B796" w:rsidR="00C11583" w:rsidRDefault="00C11583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Barling</w:t>
      </w:r>
    </w:p>
    <w:p w14:paraId="33339F69" w14:textId="23F32F10" w:rsidR="00C11583" w:rsidRDefault="00C11583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Essex</w:t>
      </w:r>
    </w:p>
    <w:p w14:paraId="2471546D" w14:textId="77777777" w:rsidR="00721C17" w:rsidRDefault="00C11583" w:rsidP="00721C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SS3 0L</w:t>
      </w:r>
      <w:r w:rsidR="00AF59DF">
        <w:rPr>
          <w:rFonts w:asciiTheme="minorHAnsi" w:hAnsiTheme="minorHAnsi" w:cstheme="minorHAnsi"/>
          <w:sz w:val="22"/>
          <w:szCs w:val="22"/>
        </w:rPr>
        <w:t>P</w:t>
      </w:r>
    </w:p>
    <w:p w14:paraId="7DD314ED" w14:textId="77777777" w:rsidR="00721C17" w:rsidRDefault="00721C17" w:rsidP="00721C17">
      <w:pPr>
        <w:rPr>
          <w:rFonts w:asciiTheme="minorHAnsi" w:hAnsiTheme="minorHAnsi" w:cstheme="minorHAnsi"/>
          <w:sz w:val="22"/>
          <w:szCs w:val="22"/>
        </w:rPr>
      </w:pPr>
    </w:p>
    <w:p w14:paraId="3E13CBC6" w14:textId="128B1C8D" w:rsidR="00C306ED" w:rsidRPr="00B863AB" w:rsidRDefault="00721C17" w:rsidP="00721C1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T042</w:t>
      </w:r>
      <w:r w:rsidR="00C306ED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="00C306ED">
        <w:rPr>
          <w:rFonts w:asciiTheme="minorHAnsi" w:hAnsiTheme="minorHAnsi" w:cstheme="minorHAnsi"/>
          <w:sz w:val="22"/>
          <w:szCs w:val="22"/>
        </w:rPr>
        <w:t xml:space="preserve"> </w:t>
      </w:r>
      <w:r w:rsidR="00A166D4">
        <w:rPr>
          <w:rFonts w:asciiTheme="minorHAnsi" w:hAnsiTheme="minorHAnsi" w:cstheme="minorHAnsi"/>
          <w:sz w:val="22"/>
          <w:szCs w:val="22"/>
        </w:rPr>
        <w:t>5th</w:t>
      </w:r>
      <w:r w:rsidR="00C11583">
        <w:rPr>
          <w:rFonts w:asciiTheme="minorHAnsi" w:hAnsiTheme="minorHAnsi" w:cstheme="minorHAnsi"/>
          <w:sz w:val="22"/>
          <w:szCs w:val="22"/>
        </w:rPr>
        <w:t xml:space="preserve"> June</w:t>
      </w:r>
      <w:r w:rsidR="00C306ED">
        <w:rPr>
          <w:rFonts w:asciiTheme="minorHAnsi" w:hAnsiTheme="minorHAnsi" w:cstheme="minorHAnsi"/>
          <w:sz w:val="22"/>
          <w:szCs w:val="22"/>
        </w:rPr>
        <w:t xml:space="preserve"> 2026</w:t>
      </w:r>
    </w:p>
    <w:p w14:paraId="1606AACC" w14:textId="2FDE2453" w:rsidR="00C306ED" w:rsidRDefault="00E53231" w:rsidP="00E5323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</w:t>
      </w:r>
    </w:p>
    <w:p w14:paraId="18D30F3B" w14:textId="77777777" w:rsidR="00C306ED" w:rsidRPr="00B863AB" w:rsidRDefault="00C306ED" w:rsidP="00C306ED">
      <w:pPr>
        <w:rPr>
          <w:rFonts w:asciiTheme="minorHAnsi" w:hAnsiTheme="minorHAnsi" w:cstheme="minorHAnsi"/>
          <w:sz w:val="22"/>
          <w:szCs w:val="22"/>
        </w:rPr>
      </w:pPr>
    </w:p>
    <w:p w14:paraId="73FC09F8" w14:textId="78D25419" w:rsidR="00C306ED" w:rsidRDefault="00C306ED" w:rsidP="00C306ED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proofErr w:type="gramStart"/>
      <w:r>
        <w:rPr>
          <w:rFonts w:asciiTheme="minorHAnsi" w:hAnsiTheme="minorHAnsi" w:cstheme="minorHAnsi"/>
          <w:b/>
          <w:sz w:val="22"/>
          <w:szCs w:val="22"/>
          <w:u w:val="single"/>
        </w:rPr>
        <w:t>Re :</w:t>
      </w:r>
      <w:proofErr w:type="gramEnd"/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C11583">
        <w:rPr>
          <w:rFonts w:asciiTheme="minorHAnsi" w:hAnsiTheme="minorHAnsi" w:cstheme="minorHAnsi"/>
          <w:b/>
          <w:sz w:val="22"/>
          <w:szCs w:val="22"/>
          <w:u w:val="single"/>
        </w:rPr>
        <w:t>Barling Magna Parish Church Hall</w:t>
      </w:r>
    </w:p>
    <w:p w14:paraId="236DCB05" w14:textId="77777777" w:rsidR="00721C17" w:rsidRDefault="00721C17" w:rsidP="00C306E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C38F04" w14:textId="2F737A79" w:rsidR="00721C17" w:rsidRPr="00721C17" w:rsidRDefault="00721C17" w:rsidP="00C306ED">
      <w:pPr>
        <w:rPr>
          <w:rFonts w:asciiTheme="minorHAnsi" w:hAnsiTheme="minorHAnsi" w:cstheme="minorHAnsi"/>
          <w:bCs/>
          <w:sz w:val="22"/>
          <w:szCs w:val="22"/>
        </w:rPr>
      </w:pPr>
      <w:r w:rsidRPr="00721C17">
        <w:rPr>
          <w:rFonts w:asciiTheme="minorHAnsi" w:hAnsiTheme="minorHAnsi" w:cstheme="minorHAnsi"/>
          <w:bCs/>
          <w:sz w:val="22"/>
          <w:szCs w:val="22"/>
        </w:rPr>
        <w:t>Dear Steph</w:t>
      </w:r>
    </w:p>
    <w:p w14:paraId="2717707F" w14:textId="77777777" w:rsidR="00C306ED" w:rsidRPr="00B863AB" w:rsidRDefault="00C306ED" w:rsidP="00C306E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438649" w14:textId="0BE9C3C5" w:rsidR="00C306ED" w:rsidRDefault="00C306ED" w:rsidP="00C306ED">
      <w:pPr>
        <w:rPr>
          <w:rFonts w:asciiTheme="minorHAnsi" w:hAnsiTheme="minorHAnsi" w:cstheme="minorHAnsi"/>
          <w:sz w:val="22"/>
          <w:szCs w:val="22"/>
        </w:rPr>
      </w:pPr>
      <w:r w:rsidRPr="00B863AB">
        <w:rPr>
          <w:rFonts w:asciiTheme="minorHAnsi" w:hAnsiTheme="minorHAnsi" w:cstheme="minorHAnsi"/>
          <w:sz w:val="22"/>
          <w:szCs w:val="22"/>
        </w:rPr>
        <w:t>Thank you for your recent invitation to</w:t>
      </w:r>
      <w:r>
        <w:rPr>
          <w:rFonts w:asciiTheme="minorHAnsi" w:hAnsiTheme="minorHAnsi" w:cstheme="minorHAnsi"/>
          <w:sz w:val="22"/>
          <w:szCs w:val="22"/>
        </w:rPr>
        <w:t xml:space="preserve"> tender for your proposed decorations</w:t>
      </w:r>
      <w:r w:rsidR="00C11583">
        <w:rPr>
          <w:rFonts w:asciiTheme="minorHAnsi" w:hAnsiTheme="minorHAnsi" w:cstheme="minorHAnsi"/>
          <w:sz w:val="22"/>
          <w:szCs w:val="22"/>
        </w:rPr>
        <w:t xml:space="preserve"> at the above location.</w:t>
      </w:r>
    </w:p>
    <w:p w14:paraId="61F076A1" w14:textId="77777777" w:rsidR="00597729" w:rsidRDefault="00597729" w:rsidP="00C306ED">
      <w:pPr>
        <w:rPr>
          <w:rFonts w:asciiTheme="minorHAnsi" w:hAnsiTheme="minorHAnsi" w:cstheme="minorHAnsi"/>
          <w:sz w:val="22"/>
          <w:szCs w:val="22"/>
        </w:rPr>
      </w:pPr>
    </w:p>
    <w:p w14:paraId="3E8389AB" w14:textId="0305D12C" w:rsidR="00C306ED" w:rsidRDefault="00A166D4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 supply</w:t>
      </w:r>
      <w:r w:rsidR="00E53231">
        <w:rPr>
          <w:rFonts w:asciiTheme="minorHAnsi" w:hAnsiTheme="minorHAnsi" w:cstheme="minorHAnsi"/>
          <w:sz w:val="22"/>
          <w:szCs w:val="22"/>
        </w:rPr>
        <w:t xml:space="preserve"> all</w:t>
      </w:r>
      <w:r>
        <w:rPr>
          <w:rFonts w:asciiTheme="minorHAnsi" w:hAnsiTheme="minorHAnsi" w:cstheme="minorHAnsi"/>
          <w:sz w:val="22"/>
          <w:szCs w:val="22"/>
        </w:rPr>
        <w:t xml:space="preserve"> labour and materials</w:t>
      </w:r>
    </w:p>
    <w:p w14:paraId="172D8694" w14:textId="16BB9F76" w:rsidR="00A166D4" w:rsidRDefault="00721C17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</w:t>
      </w:r>
      <w:r w:rsidR="00A166D4">
        <w:rPr>
          <w:rFonts w:asciiTheme="minorHAnsi" w:hAnsiTheme="minorHAnsi" w:cstheme="minorHAnsi"/>
          <w:sz w:val="22"/>
          <w:szCs w:val="22"/>
        </w:rPr>
        <w:t>efresh walls, woodworks, and 2 no doors only</w:t>
      </w:r>
      <w:r w:rsidR="00E53231">
        <w:rPr>
          <w:rFonts w:asciiTheme="minorHAnsi" w:hAnsiTheme="minorHAnsi" w:cstheme="minorHAnsi"/>
          <w:sz w:val="22"/>
          <w:szCs w:val="22"/>
        </w:rPr>
        <w:t xml:space="preserve"> in main hall</w:t>
      </w:r>
    </w:p>
    <w:p w14:paraId="757658D7" w14:textId="794B3CC8" w:rsidR="00A166D4" w:rsidRDefault="00A166D4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Refresh walls to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WC  </w:t>
      </w:r>
      <w:r w:rsidR="003C214A">
        <w:rPr>
          <w:rFonts w:asciiTheme="minorHAnsi" w:hAnsiTheme="minorHAnsi" w:cstheme="minorHAnsi"/>
          <w:sz w:val="22"/>
          <w:szCs w:val="22"/>
        </w:rPr>
        <w:t>and</w:t>
      </w:r>
      <w:proofErr w:type="gramEnd"/>
      <w:r w:rsidR="003C214A">
        <w:rPr>
          <w:rFonts w:asciiTheme="minorHAnsi" w:hAnsiTheme="minorHAnsi" w:cstheme="minorHAnsi"/>
          <w:sz w:val="22"/>
          <w:szCs w:val="22"/>
        </w:rPr>
        <w:t xml:space="preserve"> corridor area only</w:t>
      </w:r>
    </w:p>
    <w:p w14:paraId="04308B23" w14:textId="77777777" w:rsidR="00A166D4" w:rsidRDefault="00A166D4" w:rsidP="00C306ED">
      <w:pPr>
        <w:rPr>
          <w:rFonts w:asciiTheme="minorHAnsi" w:hAnsiTheme="minorHAnsi" w:cstheme="minorHAnsi"/>
          <w:sz w:val="22"/>
          <w:szCs w:val="22"/>
        </w:rPr>
      </w:pPr>
    </w:p>
    <w:p w14:paraId="6F61008F" w14:textId="6DC1C6FA" w:rsidR="00A166D4" w:rsidRDefault="00A166D4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Total cost £1</w:t>
      </w:r>
      <w:r w:rsidR="003C214A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>979.00 + VAT</w:t>
      </w:r>
    </w:p>
    <w:p w14:paraId="63689B27" w14:textId="77777777" w:rsidR="00721C17" w:rsidRDefault="00721C17" w:rsidP="00C306ED">
      <w:pPr>
        <w:rPr>
          <w:rFonts w:asciiTheme="minorHAnsi" w:hAnsiTheme="minorHAnsi" w:cstheme="minorHAnsi"/>
          <w:sz w:val="22"/>
          <w:szCs w:val="22"/>
        </w:rPr>
      </w:pPr>
    </w:p>
    <w:p w14:paraId="4A359075" w14:textId="5667B3C6" w:rsidR="00A166D4" w:rsidRDefault="003C214A" w:rsidP="00C306E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anticipate that the timeframe will be approximately 5 days.</w:t>
      </w:r>
    </w:p>
    <w:p w14:paraId="4276D43C" w14:textId="77777777" w:rsidR="00C306ED" w:rsidRDefault="00C306ED" w:rsidP="00C306ED">
      <w:pPr>
        <w:rPr>
          <w:rFonts w:asciiTheme="minorHAnsi" w:hAnsiTheme="minorHAnsi" w:cstheme="minorHAnsi"/>
          <w:sz w:val="22"/>
          <w:szCs w:val="22"/>
        </w:rPr>
      </w:pPr>
      <w:r w:rsidRPr="00B863AB">
        <w:rPr>
          <w:rFonts w:asciiTheme="minorHAnsi" w:hAnsiTheme="minorHAnsi" w:cstheme="minorHAnsi"/>
          <w:sz w:val="22"/>
          <w:szCs w:val="22"/>
        </w:rPr>
        <w:t>We have based our quotation on the following:</w:t>
      </w:r>
    </w:p>
    <w:p w14:paraId="63B8EC0B" w14:textId="77777777" w:rsidR="00C306ED" w:rsidRPr="00B863AB" w:rsidRDefault="00C306ED" w:rsidP="00C306ED">
      <w:pPr>
        <w:rPr>
          <w:rFonts w:asciiTheme="minorHAnsi" w:hAnsiTheme="minorHAnsi" w:cstheme="minorHAnsi"/>
          <w:sz w:val="22"/>
          <w:szCs w:val="22"/>
        </w:rPr>
      </w:pPr>
    </w:p>
    <w:p w14:paraId="48445190" w14:textId="77777777" w:rsidR="00C306ED" w:rsidRPr="00B863AB" w:rsidRDefault="00C306ED" w:rsidP="00C306ED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B863AB">
        <w:rPr>
          <w:rFonts w:asciiTheme="minorHAnsi" w:hAnsiTheme="minorHAnsi" w:cstheme="minorHAnsi"/>
          <w:sz w:val="22"/>
          <w:szCs w:val="22"/>
        </w:rPr>
        <w:t>We will have full access to all areas within normal working hours 8.00 a.m. to 5.00 p.m.</w:t>
      </w:r>
    </w:p>
    <w:p w14:paraId="32027A31" w14:textId="40ED439B" w:rsidR="00C306ED" w:rsidRPr="003C214A" w:rsidRDefault="00C306ED" w:rsidP="003C214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3C214A">
        <w:rPr>
          <w:rFonts w:asciiTheme="minorHAnsi" w:hAnsiTheme="minorHAnsi" w:cstheme="minorHAnsi"/>
          <w:sz w:val="22"/>
          <w:szCs w:val="22"/>
        </w:rPr>
        <w:t>All work areas must be clean and cleared before our works commence.</w:t>
      </w:r>
    </w:p>
    <w:p w14:paraId="1D86B9A7" w14:textId="01C43B94" w:rsidR="00CF637D" w:rsidRPr="003C214A" w:rsidRDefault="00CF637D" w:rsidP="003C214A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3C214A">
        <w:rPr>
          <w:rFonts w:asciiTheme="minorHAnsi" w:hAnsiTheme="minorHAnsi" w:cstheme="minorHAnsi"/>
          <w:sz w:val="22"/>
          <w:szCs w:val="22"/>
        </w:rPr>
        <w:t>All works are to be carried out to a BS6150 standard</w:t>
      </w:r>
    </w:p>
    <w:p w14:paraId="540AB6E1" w14:textId="77777777" w:rsidR="00C306ED" w:rsidRPr="00B863AB" w:rsidRDefault="00C306ED" w:rsidP="00C306ED">
      <w:pPr>
        <w:rPr>
          <w:rFonts w:asciiTheme="minorHAnsi" w:hAnsiTheme="minorHAnsi" w:cstheme="minorHAnsi"/>
          <w:sz w:val="22"/>
          <w:szCs w:val="22"/>
        </w:rPr>
      </w:pPr>
    </w:p>
    <w:p w14:paraId="1562DB08" w14:textId="58FEF618" w:rsidR="00C306ED" w:rsidRPr="00B863AB" w:rsidRDefault="00C306ED" w:rsidP="00C306ED">
      <w:pPr>
        <w:rPr>
          <w:rFonts w:asciiTheme="minorHAnsi" w:hAnsiTheme="minorHAnsi" w:cstheme="minorHAnsi"/>
          <w:sz w:val="22"/>
          <w:szCs w:val="22"/>
        </w:rPr>
      </w:pPr>
      <w:r w:rsidRPr="00B863AB">
        <w:rPr>
          <w:rFonts w:asciiTheme="minorHAnsi" w:hAnsiTheme="minorHAnsi" w:cstheme="minorHAnsi"/>
          <w:sz w:val="22"/>
          <w:szCs w:val="22"/>
        </w:rPr>
        <w:t xml:space="preserve">We hope this is </w:t>
      </w:r>
      <w:r w:rsidR="004414D6" w:rsidRPr="00B863AB">
        <w:rPr>
          <w:rFonts w:asciiTheme="minorHAnsi" w:hAnsiTheme="minorHAnsi" w:cstheme="minorHAnsi"/>
          <w:sz w:val="22"/>
          <w:szCs w:val="22"/>
        </w:rPr>
        <w:t>satisfactory;</w:t>
      </w:r>
      <w:r w:rsidRPr="00B863AB">
        <w:rPr>
          <w:rFonts w:asciiTheme="minorHAnsi" w:hAnsiTheme="minorHAnsi" w:cstheme="minorHAnsi"/>
          <w:sz w:val="22"/>
          <w:szCs w:val="22"/>
        </w:rPr>
        <w:t xml:space="preserve"> please do not hesitate to contact us should you wish to discuss.</w:t>
      </w:r>
    </w:p>
    <w:p w14:paraId="79B67850" w14:textId="77777777" w:rsidR="00C306ED" w:rsidRPr="00B863AB" w:rsidRDefault="00C306ED" w:rsidP="00C306ED">
      <w:pPr>
        <w:rPr>
          <w:rFonts w:asciiTheme="minorHAnsi" w:hAnsiTheme="minorHAnsi" w:cstheme="minorHAnsi"/>
          <w:sz w:val="22"/>
          <w:szCs w:val="22"/>
        </w:rPr>
      </w:pPr>
      <w:r w:rsidRPr="00B863AB">
        <w:rPr>
          <w:rFonts w:asciiTheme="minorHAnsi" w:hAnsiTheme="minorHAnsi" w:cstheme="minorHAnsi"/>
          <w:sz w:val="22"/>
          <w:szCs w:val="22"/>
        </w:rPr>
        <w:t>Kind Regards</w:t>
      </w:r>
    </w:p>
    <w:p w14:paraId="7092B195" w14:textId="77777777" w:rsidR="00A166D4" w:rsidRDefault="00A166D4" w:rsidP="00A166D4">
      <w:pPr>
        <w:rPr>
          <w:rFonts w:asciiTheme="minorHAnsi" w:hAnsiTheme="minorHAnsi" w:cs="Calibri Light"/>
          <w:sz w:val="22"/>
          <w:szCs w:val="22"/>
        </w:rPr>
      </w:pPr>
    </w:p>
    <w:p w14:paraId="7252A1DE" w14:textId="679E9A47" w:rsidR="00A166D4" w:rsidRDefault="00A166D4" w:rsidP="00A166D4">
      <w:pPr>
        <w:rPr>
          <w:rFonts w:asciiTheme="minorHAnsi" w:hAnsiTheme="minorHAnsi" w:cs="Calibri Light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A918F07" wp14:editId="59EF0ECE">
            <wp:extent cx="1282700" cy="561975"/>
            <wp:effectExtent l="0" t="0" r="0" b="0"/>
            <wp:docPr id="1581604922" name="Picture 158160492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black and white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516D" w14:textId="77777777" w:rsidR="00A166D4" w:rsidRDefault="00A166D4" w:rsidP="00A166D4">
      <w:pPr>
        <w:rPr>
          <w:rFonts w:asciiTheme="minorHAnsi" w:hAnsiTheme="minorHAnsi" w:cs="Calibri Light"/>
          <w:sz w:val="22"/>
          <w:szCs w:val="22"/>
        </w:rPr>
      </w:pPr>
    </w:p>
    <w:sectPr w:rsidR="00A166D4" w:rsidSect="00A64DD0">
      <w:headerReference w:type="default" r:id="rId9"/>
      <w:footerReference w:type="default" r:id="rId10"/>
      <w:pgSz w:w="11906" w:h="16838"/>
      <w:pgMar w:top="3686" w:right="1440" w:bottom="311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49C38" w14:textId="77777777" w:rsidR="00CF6D5D" w:rsidRDefault="00CF6D5D" w:rsidP="00A64DD0">
      <w:r>
        <w:separator/>
      </w:r>
    </w:p>
  </w:endnote>
  <w:endnote w:type="continuationSeparator" w:id="0">
    <w:p w14:paraId="68783805" w14:textId="77777777" w:rsidR="00CF6D5D" w:rsidRDefault="00CF6D5D" w:rsidP="00A64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CFF8C" w14:textId="75DEABAF" w:rsidR="003C214A" w:rsidRDefault="00721C17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8DD61D" wp14:editId="2E400BE0">
          <wp:simplePos x="0" y="0"/>
          <wp:positionH relativeFrom="column">
            <wp:posOffset>1419225</wp:posOffset>
          </wp:positionH>
          <wp:positionV relativeFrom="paragraph">
            <wp:posOffset>-474980</wp:posOffset>
          </wp:positionV>
          <wp:extent cx="2577829" cy="354613"/>
          <wp:effectExtent l="0" t="0" r="635" b="1270"/>
          <wp:wrapNone/>
          <wp:docPr id="1215967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507571" name="Picture 16435075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7829" cy="354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A8FDD" w14:textId="77777777" w:rsidR="00CF6D5D" w:rsidRDefault="00CF6D5D" w:rsidP="00A64DD0">
      <w:r>
        <w:separator/>
      </w:r>
    </w:p>
  </w:footnote>
  <w:footnote w:type="continuationSeparator" w:id="0">
    <w:p w14:paraId="5B0CCDBD" w14:textId="77777777" w:rsidR="00CF6D5D" w:rsidRDefault="00CF6D5D" w:rsidP="00A64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874CB" w14:textId="51FD1A16" w:rsidR="00A64DD0" w:rsidRDefault="00A64DD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310BB9" wp14:editId="339EA2A8">
          <wp:simplePos x="0" y="0"/>
          <wp:positionH relativeFrom="page">
            <wp:posOffset>-76200</wp:posOffset>
          </wp:positionH>
          <wp:positionV relativeFrom="page">
            <wp:posOffset>556</wp:posOffset>
          </wp:positionV>
          <wp:extent cx="7563243" cy="10691495"/>
          <wp:effectExtent l="0" t="0" r="0" b="0"/>
          <wp:wrapNone/>
          <wp:docPr id="1943758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75819" name="Picture 1943758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3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D5D0D"/>
    <w:multiLevelType w:val="hybridMultilevel"/>
    <w:tmpl w:val="FFB2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2168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6ED"/>
    <w:rsid w:val="0012340A"/>
    <w:rsid w:val="0015243D"/>
    <w:rsid w:val="001B694A"/>
    <w:rsid w:val="001D0A2E"/>
    <w:rsid w:val="00237258"/>
    <w:rsid w:val="003C214A"/>
    <w:rsid w:val="004414D6"/>
    <w:rsid w:val="004E0884"/>
    <w:rsid w:val="00553A7C"/>
    <w:rsid w:val="00597729"/>
    <w:rsid w:val="005A34B1"/>
    <w:rsid w:val="00621B89"/>
    <w:rsid w:val="006A20CB"/>
    <w:rsid w:val="006A6FE6"/>
    <w:rsid w:val="006E5747"/>
    <w:rsid w:val="00721C17"/>
    <w:rsid w:val="00770689"/>
    <w:rsid w:val="00797B85"/>
    <w:rsid w:val="008162A1"/>
    <w:rsid w:val="00883973"/>
    <w:rsid w:val="008D1498"/>
    <w:rsid w:val="00990E6C"/>
    <w:rsid w:val="009914C4"/>
    <w:rsid w:val="00A166D4"/>
    <w:rsid w:val="00A64DD0"/>
    <w:rsid w:val="00AD3EE4"/>
    <w:rsid w:val="00AE2AAF"/>
    <w:rsid w:val="00AF59DF"/>
    <w:rsid w:val="00B14183"/>
    <w:rsid w:val="00B84B10"/>
    <w:rsid w:val="00C11583"/>
    <w:rsid w:val="00C306ED"/>
    <w:rsid w:val="00C846E6"/>
    <w:rsid w:val="00CB24C7"/>
    <w:rsid w:val="00CF637D"/>
    <w:rsid w:val="00CF6D5D"/>
    <w:rsid w:val="00DC252F"/>
    <w:rsid w:val="00DF1222"/>
    <w:rsid w:val="00E53231"/>
    <w:rsid w:val="00F91064"/>
    <w:rsid w:val="00FD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7182C"/>
  <w15:chartTrackingRefBased/>
  <w15:docId w15:val="{A560454D-13B0-4187-8BA7-07055EAD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06ED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64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D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D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D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D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D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D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">
    <w:name w:val="TABLE"/>
    <w:basedOn w:val="TableNormal"/>
    <w:uiPriority w:val="99"/>
    <w:rsid w:val="00AD3EE4"/>
    <w:tblPr>
      <w:tblStyleRowBandSize w:val="1"/>
    </w:tbl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64D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D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D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D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D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D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D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D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D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4D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D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4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4D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4D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4D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4D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4D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4D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4DD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4D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DD0"/>
  </w:style>
  <w:style w:type="paragraph" w:styleId="Footer">
    <w:name w:val="footer"/>
    <w:basedOn w:val="Normal"/>
    <w:link w:val="FooterChar"/>
    <w:uiPriority w:val="99"/>
    <w:unhideWhenUsed/>
    <w:rsid w:val="00A64D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\Desktop\GMD%20Letterhead%20Portrait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BA7473-12B9-974C-923E-A1EF95379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GMD Letterhead Portrait - Copy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Steph Raine</cp:lastModifiedBy>
  <cp:revision>2</cp:revision>
  <cp:lastPrinted>2026-06-05T10:42:00Z</cp:lastPrinted>
  <dcterms:created xsi:type="dcterms:W3CDTF">2026-06-12T06:52:00Z</dcterms:created>
  <dcterms:modified xsi:type="dcterms:W3CDTF">2026-06-12T06:52:00Z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f6c865cb-2122-42ea-af85-ad8e051fe9f7</vt:lpwstr>
  </property>
</Properties>
</file>